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9C3" w:rsidRDefault="00A509C3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A509C3" w:rsidRDefault="00A509C3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A509C3" w:rsidRDefault="00A509C3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A509C3" w:rsidRDefault="00A509C3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A509C3" w:rsidRDefault="00A509C3">
      <w:pPr>
        <w:pStyle w:val="30"/>
        <w:framePr w:w="1282" w:h="341" w:wrap="none" w:hAnchor="page" w:x="6309" w:y="9265"/>
      </w:pPr>
      <w:r>
        <w:t>27.11.2025</w:t>
      </w:r>
    </w:p>
    <w:p w:rsidR="00A509C3" w:rsidRDefault="00A509C3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A509C3" w:rsidRDefault="00A509C3">
      <w:pPr>
        <w:pStyle w:val="30"/>
        <w:framePr w:w="1301" w:h="341" w:wrap="none" w:hAnchor="page" w:x="6289" w:y="9889"/>
        <w:jc w:val="center"/>
      </w:pPr>
      <w:r>
        <w:t>14.12.2025</w:t>
      </w:r>
    </w:p>
    <w:p w:rsidR="00A509C3" w:rsidRDefault="00A509C3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A509C3" w:rsidRDefault="00A509C3">
      <w:pPr>
        <w:pStyle w:val="30"/>
        <w:framePr w:w="1282" w:h="341" w:wrap="none" w:hAnchor="page" w:x="6309" w:y="10508"/>
      </w:pPr>
      <w:r>
        <w:t>16.12.2025</w:t>
      </w:r>
    </w:p>
    <w:p w:rsidR="00A509C3" w:rsidRDefault="00A509C3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A509C3" w:rsidRDefault="00A509C3">
      <w:pPr>
        <w:spacing w:line="360" w:lineRule="exact"/>
      </w:pPr>
    </w:p>
    <w:p w:rsidR="00A509C3" w:rsidRDefault="00A509C3">
      <w:pPr>
        <w:spacing w:line="360" w:lineRule="exact"/>
      </w:pPr>
    </w:p>
    <w:p w:rsidR="00A509C3" w:rsidRDefault="00A509C3">
      <w:pPr>
        <w:spacing w:line="360" w:lineRule="exact"/>
      </w:pPr>
    </w:p>
    <w:p w:rsidR="00A509C3" w:rsidRDefault="00A509C3">
      <w:pPr>
        <w:spacing w:line="360" w:lineRule="exact"/>
      </w:pPr>
    </w:p>
    <w:p w:rsidR="00A509C3" w:rsidRDefault="00A509C3">
      <w:pPr>
        <w:spacing w:line="360" w:lineRule="exact"/>
      </w:pPr>
    </w:p>
    <w:p w:rsidR="00A509C3" w:rsidRDefault="00A509C3">
      <w:pPr>
        <w:spacing w:line="360" w:lineRule="exact"/>
      </w:pPr>
    </w:p>
    <w:p w:rsidR="00A509C3" w:rsidRDefault="00A509C3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A509C3" w:rsidRPr="00E315E7" w:rsidRDefault="00A509C3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</w:t>
      </w:r>
      <w:r>
        <w:rPr>
          <w:b/>
          <w:color w:val="0000FF"/>
          <w:sz w:val="28"/>
          <w:szCs w:val="28"/>
        </w:rPr>
        <w:t>7</w:t>
      </w:r>
      <w:r w:rsidRPr="00E315E7">
        <w:rPr>
          <w:b/>
          <w:color w:val="0000FF"/>
          <w:sz w:val="28"/>
          <w:szCs w:val="28"/>
        </w:rPr>
        <w:t>/2025</w:t>
      </w:r>
    </w:p>
    <w:p w:rsidR="00A509C3" w:rsidRDefault="00A509C3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A509C3" w:rsidRDefault="00A509C3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A509C3" w:rsidRDefault="00A509C3">
      <w:pPr>
        <w:spacing w:after="618" w:line="1" w:lineRule="exact"/>
      </w:pPr>
    </w:p>
    <w:p w:rsidR="00A509C3" w:rsidRDefault="00A509C3">
      <w:pPr>
        <w:spacing w:line="1" w:lineRule="exact"/>
        <w:sectPr w:rsidR="00A509C3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A509C3" w:rsidRPr="00B854BA" w:rsidRDefault="00A509C3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A509C3" w:rsidRPr="00B854BA" w:rsidRDefault="00A509C3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A509C3" w:rsidRPr="00B854BA" w:rsidRDefault="00A509C3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A509C3" w:rsidRPr="00B854BA" w:rsidRDefault="00A509C3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A509C3" w:rsidRPr="00B854BA" w:rsidRDefault="00A509C3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A509C3" w:rsidRPr="00960FC2" w:rsidRDefault="00A509C3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  <w:r>
        <w:rPr>
          <w:sz w:val="22"/>
          <w:szCs w:val="22"/>
        </w:rPr>
        <w:t>.</w:t>
      </w:r>
    </w:p>
    <w:p w:rsidR="00A509C3" w:rsidRPr="00960FC2" w:rsidRDefault="00A509C3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от </w:t>
      </w:r>
      <w:r>
        <w:rPr>
          <w:rFonts w:ascii="Times New Roman" w:hAnsi="Times New Roman" w:cs="Times New Roman"/>
          <w:b/>
          <w:sz w:val="22"/>
          <w:szCs w:val="22"/>
        </w:rPr>
        <w:t>24 ноября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>. № 1</w:t>
      </w:r>
      <w:r>
        <w:rPr>
          <w:rFonts w:ascii="Times New Roman" w:hAnsi="Times New Roman" w:cs="Times New Roman"/>
          <w:b/>
          <w:sz w:val="22"/>
          <w:szCs w:val="22"/>
        </w:rPr>
        <w:t>394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A509C3" w:rsidRPr="00960FC2" w:rsidRDefault="00A509C3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A509C3" w:rsidRPr="00960FC2" w:rsidRDefault="00A509C3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A509C3" w:rsidRPr="00960FC2" w:rsidRDefault="00A509C3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A509C3" w:rsidRPr="00960FC2" w:rsidRDefault="00A509C3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A509C3" w:rsidRDefault="00A509C3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A509C3" w:rsidRDefault="00A509C3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A509C3" w:rsidRDefault="00A509C3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Дивеево, ул. Заречная, земельн</w:t>
      </w:r>
      <w:r>
        <w:rPr>
          <w:rFonts w:ascii="Times New Roman" w:hAnsi="Times New Roman" w:cs="Times New Roman"/>
          <w:sz w:val="22"/>
          <w:szCs w:val="22"/>
        </w:rPr>
        <w:t xml:space="preserve">ый </w:t>
      </w:r>
      <w:r w:rsidRPr="00163A01">
        <w:rPr>
          <w:rFonts w:ascii="Times New Roman" w:hAnsi="Times New Roman" w:cs="Times New Roman"/>
          <w:sz w:val="22"/>
          <w:szCs w:val="22"/>
        </w:rPr>
        <w:t>участ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163A01">
        <w:rPr>
          <w:rFonts w:ascii="Times New Roman" w:hAnsi="Times New Roman" w:cs="Times New Roman"/>
          <w:sz w:val="22"/>
          <w:szCs w:val="22"/>
        </w:rPr>
        <w:t>к</w:t>
      </w:r>
      <w:r>
        <w:rPr>
          <w:rFonts w:ascii="Times New Roman" w:hAnsi="Times New Roman" w:cs="Times New Roman"/>
          <w:sz w:val="22"/>
          <w:szCs w:val="22"/>
        </w:rPr>
        <w:t xml:space="preserve"> 329А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Площадь – </w:t>
      </w:r>
      <w:r w:rsidRPr="0055506C">
        <w:rPr>
          <w:rFonts w:ascii="Times New Roman" w:hAnsi="Times New Roman" w:cs="Times New Roman"/>
          <w:sz w:val="22"/>
          <w:szCs w:val="22"/>
        </w:rPr>
        <w:t xml:space="preserve">1449 </w:t>
      </w:r>
      <w:r w:rsidRPr="004D71F1">
        <w:rPr>
          <w:rFonts w:ascii="Times New Roman" w:hAnsi="Times New Roman" w:cs="Times New Roman"/>
          <w:sz w:val="22"/>
          <w:szCs w:val="22"/>
        </w:rPr>
        <w:t>кв</w:t>
      </w:r>
      <w:r w:rsidRPr="00163A01">
        <w:rPr>
          <w:rFonts w:ascii="Times New Roman" w:hAnsi="Times New Roman" w:cs="Times New Roman"/>
          <w:sz w:val="22"/>
          <w:szCs w:val="22"/>
        </w:rPr>
        <w:t>.м.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52:55:008000</w:t>
      </w:r>
      <w:r w:rsidRPr="0055506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55506C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Начальная цена продажи земельного участка – </w:t>
      </w:r>
      <w:r w:rsidRPr="00005133">
        <w:rPr>
          <w:rFonts w:ascii="Times New Roman" w:hAnsi="Times New Roman" w:cs="Times New Roman"/>
          <w:sz w:val="22"/>
          <w:szCs w:val="22"/>
        </w:rPr>
        <w:t>969</w:t>
      </w:r>
      <w:r w:rsidRPr="00163A01">
        <w:rPr>
          <w:rFonts w:ascii="Times New Roman" w:hAnsi="Times New Roman" w:cs="Times New Roman"/>
          <w:sz w:val="22"/>
          <w:szCs w:val="22"/>
        </w:rPr>
        <w:t xml:space="preserve"> 000,00 рублей (отчет об оценке № </w:t>
      </w:r>
      <w:r w:rsidRPr="00005133">
        <w:rPr>
          <w:rFonts w:ascii="Times New Roman" w:hAnsi="Times New Roman" w:cs="Times New Roman"/>
          <w:sz w:val="22"/>
          <w:szCs w:val="22"/>
        </w:rPr>
        <w:t>141025/02</w:t>
      </w:r>
      <w:r w:rsidRPr="00163A01">
        <w:rPr>
          <w:rFonts w:ascii="Times New Roman" w:hAnsi="Times New Roman" w:cs="Times New Roman"/>
          <w:sz w:val="22"/>
          <w:szCs w:val="22"/>
        </w:rPr>
        <w:t xml:space="preserve"> от </w:t>
      </w:r>
      <w:r w:rsidRPr="00005133">
        <w:rPr>
          <w:rFonts w:ascii="Times New Roman" w:hAnsi="Times New Roman" w:cs="Times New Roman"/>
          <w:sz w:val="22"/>
          <w:szCs w:val="22"/>
        </w:rPr>
        <w:t>14</w:t>
      </w:r>
      <w:r w:rsidRPr="00163A01">
        <w:rPr>
          <w:rFonts w:ascii="Times New Roman" w:hAnsi="Times New Roman" w:cs="Times New Roman"/>
          <w:sz w:val="22"/>
          <w:szCs w:val="22"/>
        </w:rPr>
        <w:t>.10.2025 г. выполнил частнопрактикующий оценщик Благов В.В.).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</w:t>
      </w:r>
      <w:r w:rsidRPr="006E16C0">
        <w:rPr>
          <w:rFonts w:ascii="Times New Roman" w:hAnsi="Times New Roman" w:cs="Times New Roman"/>
          <w:sz w:val="22"/>
          <w:szCs w:val="22"/>
        </w:rPr>
        <w:t>29 070</w:t>
      </w:r>
      <w:r w:rsidRPr="00163A01">
        <w:rPr>
          <w:rFonts w:ascii="Times New Roman" w:hAnsi="Times New Roman" w:cs="Times New Roman"/>
          <w:sz w:val="22"/>
          <w:szCs w:val="22"/>
        </w:rPr>
        <w:t>,00 рублей.</w:t>
      </w:r>
    </w:p>
    <w:p w:rsidR="00A509C3" w:rsidRPr="00163A01" w:rsidRDefault="00A509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Сумма задатка 20% – </w:t>
      </w:r>
      <w:r w:rsidRPr="006E16C0">
        <w:rPr>
          <w:rFonts w:ascii="Times New Roman" w:hAnsi="Times New Roman" w:cs="Times New Roman"/>
          <w:sz w:val="22"/>
          <w:szCs w:val="22"/>
        </w:rPr>
        <w:t>1</w:t>
      </w:r>
      <w:r w:rsidRPr="00163A01">
        <w:rPr>
          <w:rFonts w:ascii="Times New Roman" w:hAnsi="Times New Roman" w:cs="Times New Roman"/>
          <w:sz w:val="22"/>
          <w:szCs w:val="22"/>
        </w:rPr>
        <w:t xml:space="preserve">93 </w:t>
      </w:r>
      <w:r w:rsidRPr="006E16C0"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>00,00 рублей.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63A01">
        <w:rPr>
          <w:rFonts w:ascii="Times New Roman" w:hAnsi="Times New Roman" w:cs="Times New Roman"/>
          <w:sz w:val="22"/>
          <w:szCs w:val="22"/>
        </w:rPr>
        <w:t xml:space="preserve">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163A01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163A01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</w:t>
      </w:r>
      <w:r w:rsidRPr="00B177E8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177E8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 xml:space="preserve"> с планируемым расходом газа не более 5 м3/час, имеется.</w:t>
      </w:r>
    </w:p>
    <w:p w:rsidR="00A509C3" w:rsidRPr="00163A01" w:rsidRDefault="00A509C3" w:rsidP="00971FB3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«Дивеевское ЖКХ»).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ф100 мм чугунного исполнения по ул. Заречной объекта капитального строительства, расположенного на земельном участке с кадастровым номером 52:55:008000</w:t>
      </w:r>
      <w:r w:rsidRPr="003D6CD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3D6CDC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 xml:space="preserve"> имеется, срок действия технических условий -3 года. 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A509C3" w:rsidRPr="00163A01" w:rsidRDefault="00A509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A509C3" w:rsidRPr="00C71775" w:rsidRDefault="00A509C3" w:rsidP="003D6CDC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A509C3" w:rsidRPr="00207525" w:rsidRDefault="00A509C3" w:rsidP="003D6CDC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</w:t>
      </w:r>
      <w:r w:rsidRPr="00207525">
        <w:rPr>
          <w:color w:val="0000FF"/>
        </w:rPr>
        <w:t xml:space="preserve">для размещения информации о проведении торгов по адресу </w:t>
      </w:r>
      <w:hyperlink r:id="rId8" w:history="1">
        <w:r w:rsidRPr="00207525">
          <w:rPr>
            <w:color w:val="0000FF"/>
          </w:rPr>
          <w:t>www.torgi.gov.ru</w:t>
        </w:r>
      </w:hyperlink>
      <w:r w:rsidRPr="00207525">
        <w:rPr>
          <w:color w:val="0000FF"/>
        </w:rPr>
        <w:t>: 1</w:t>
      </w:r>
      <w:r w:rsidRPr="00385869">
        <w:rPr>
          <w:color w:val="0000FF"/>
        </w:rPr>
        <w:t>7</w:t>
      </w:r>
      <w:r w:rsidRPr="00207525">
        <w:rPr>
          <w:color w:val="0000FF"/>
        </w:rPr>
        <w:t>.1</w:t>
      </w:r>
      <w:r w:rsidRPr="00385869">
        <w:rPr>
          <w:color w:val="0000FF"/>
        </w:rPr>
        <w:t>2</w:t>
      </w:r>
      <w:r w:rsidRPr="00207525">
        <w:rPr>
          <w:color w:val="0000FF"/>
        </w:rPr>
        <w:t xml:space="preserve">.2024 </w:t>
      </w:r>
      <w:r w:rsidRPr="00207525">
        <w:rPr>
          <w:bCs/>
          <w:color w:val="115DEE"/>
          <w:sz w:val="21"/>
          <w:szCs w:val="21"/>
        </w:rPr>
        <w:t>№ 22000069490000000</w:t>
      </w:r>
      <w:r w:rsidRPr="00385869">
        <w:rPr>
          <w:bCs/>
          <w:color w:val="115DEE"/>
          <w:sz w:val="21"/>
          <w:szCs w:val="21"/>
        </w:rPr>
        <w:t>103</w:t>
      </w:r>
      <w:r w:rsidRPr="00207525">
        <w:rPr>
          <w:bCs/>
          <w:color w:val="115DEE"/>
          <w:sz w:val="21"/>
          <w:szCs w:val="21"/>
        </w:rPr>
        <w:t> </w:t>
      </w:r>
      <w:r w:rsidRPr="00207525">
        <w:rPr>
          <w:bCs/>
          <w:color w:val="0000FF"/>
        </w:rPr>
        <w:t>;</w:t>
      </w:r>
    </w:p>
    <w:p w:rsidR="00A509C3" w:rsidRPr="00C71775" w:rsidRDefault="00A509C3" w:rsidP="003D6CD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9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7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2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.2024.</w:t>
      </w:r>
    </w:p>
    <w:p w:rsidR="00A509C3" w:rsidRPr="0055506C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Лот № 2 – Российская Федерация, Нижегородская область, Дивеевский муниципальный округ, с. Дивеево, ул. Заречная, </w:t>
      </w:r>
      <w:r>
        <w:rPr>
          <w:rFonts w:ascii="Times New Roman" w:hAnsi="Times New Roman" w:cs="Times New Roman"/>
          <w:sz w:val="22"/>
          <w:szCs w:val="22"/>
        </w:rPr>
        <w:t>за д. 345.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Площадь – </w:t>
      </w:r>
      <w:r>
        <w:rPr>
          <w:rFonts w:ascii="Times New Roman" w:hAnsi="Times New Roman" w:cs="Times New Roman"/>
          <w:sz w:val="22"/>
          <w:szCs w:val="22"/>
        </w:rPr>
        <w:t>622</w:t>
      </w:r>
      <w:r w:rsidRPr="00B946C5">
        <w:rPr>
          <w:rFonts w:ascii="Times New Roman" w:hAnsi="Times New Roman" w:cs="Times New Roman"/>
          <w:sz w:val="22"/>
          <w:szCs w:val="22"/>
        </w:rPr>
        <w:t xml:space="preserve"> </w:t>
      </w:r>
      <w:r w:rsidRPr="004D71F1">
        <w:rPr>
          <w:rFonts w:ascii="Times New Roman" w:hAnsi="Times New Roman" w:cs="Times New Roman"/>
          <w:sz w:val="22"/>
          <w:szCs w:val="22"/>
        </w:rPr>
        <w:t>кв</w:t>
      </w:r>
      <w:r w:rsidRPr="00163A01">
        <w:rPr>
          <w:rFonts w:ascii="Times New Roman" w:hAnsi="Times New Roman" w:cs="Times New Roman"/>
          <w:sz w:val="22"/>
          <w:szCs w:val="22"/>
        </w:rPr>
        <w:t>.м.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52:55:008000</w:t>
      </w:r>
      <w:r w:rsidRPr="00B946C5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946C5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Начальная цена продажи земельного участка – </w:t>
      </w:r>
      <w:r>
        <w:rPr>
          <w:rFonts w:ascii="Times New Roman" w:hAnsi="Times New Roman" w:cs="Times New Roman"/>
          <w:sz w:val="22"/>
          <w:szCs w:val="22"/>
        </w:rPr>
        <w:t>567</w:t>
      </w:r>
      <w:r w:rsidRPr="00163A01">
        <w:rPr>
          <w:rFonts w:ascii="Times New Roman" w:hAnsi="Times New Roman" w:cs="Times New Roman"/>
          <w:sz w:val="22"/>
          <w:szCs w:val="22"/>
        </w:rPr>
        <w:t xml:space="preserve"> 000,00 рублей (отчет об оценке № </w:t>
      </w:r>
      <w:r w:rsidRPr="00005133">
        <w:rPr>
          <w:rFonts w:ascii="Times New Roman" w:hAnsi="Times New Roman" w:cs="Times New Roman"/>
          <w:sz w:val="22"/>
          <w:szCs w:val="22"/>
        </w:rPr>
        <w:t>141025/0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163A01">
        <w:rPr>
          <w:rFonts w:ascii="Times New Roman" w:hAnsi="Times New Roman" w:cs="Times New Roman"/>
          <w:sz w:val="22"/>
          <w:szCs w:val="22"/>
        </w:rPr>
        <w:t xml:space="preserve"> от </w:t>
      </w:r>
      <w:r w:rsidRPr="00005133">
        <w:rPr>
          <w:rFonts w:ascii="Times New Roman" w:hAnsi="Times New Roman" w:cs="Times New Roman"/>
          <w:sz w:val="22"/>
          <w:szCs w:val="22"/>
        </w:rPr>
        <w:t>14</w:t>
      </w:r>
      <w:r w:rsidRPr="00163A01">
        <w:rPr>
          <w:rFonts w:ascii="Times New Roman" w:hAnsi="Times New Roman" w:cs="Times New Roman"/>
          <w:sz w:val="22"/>
          <w:szCs w:val="22"/>
        </w:rPr>
        <w:t>.10.2025 г. выполнил частнопрактикующий оценщик Благов В.В.).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</w:t>
      </w:r>
      <w:r>
        <w:rPr>
          <w:rFonts w:ascii="Times New Roman" w:hAnsi="Times New Roman" w:cs="Times New Roman"/>
          <w:sz w:val="22"/>
          <w:szCs w:val="22"/>
        </w:rPr>
        <w:t>17</w:t>
      </w:r>
      <w:r w:rsidRPr="006E16C0">
        <w:rPr>
          <w:rFonts w:ascii="Times New Roman" w:hAnsi="Times New Roman" w:cs="Times New Roman"/>
          <w:sz w:val="22"/>
          <w:szCs w:val="22"/>
        </w:rPr>
        <w:t xml:space="preserve"> 0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6E16C0">
        <w:rPr>
          <w:rFonts w:ascii="Times New Roman" w:hAnsi="Times New Roman" w:cs="Times New Roman"/>
          <w:sz w:val="22"/>
          <w:szCs w:val="22"/>
        </w:rPr>
        <w:t>0</w:t>
      </w:r>
      <w:r w:rsidRPr="00163A01">
        <w:rPr>
          <w:rFonts w:ascii="Times New Roman" w:hAnsi="Times New Roman" w:cs="Times New Roman"/>
          <w:sz w:val="22"/>
          <w:szCs w:val="22"/>
        </w:rPr>
        <w:t>,00 рублей.</w:t>
      </w:r>
    </w:p>
    <w:p w:rsidR="00A509C3" w:rsidRPr="00163A01" w:rsidRDefault="00A509C3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Сумма задатка 20% – </w:t>
      </w:r>
      <w:r w:rsidRPr="006E16C0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13</w:t>
      </w:r>
      <w:r w:rsidRPr="00163A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163A01">
        <w:rPr>
          <w:rFonts w:ascii="Times New Roman" w:hAnsi="Times New Roman" w:cs="Times New Roman"/>
          <w:sz w:val="22"/>
          <w:szCs w:val="22"/>
        </w:rPr>
        <w:t>00,00 рублей.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163A01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163A01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</w:t>
      </w:r>
      <w:r w:rsidRPr="00B177E8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177E8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 xml:space="preserve"> с планируемым расходом газа не более 5 м3/час, имеется.</w:t>
      </w:r>
    </w:p>
    <w:p w:rsidR="00A509C3" w:rsidRPr="00163A01" w:rsidRDefault="00A509C3" w:rsidP="00B946C5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«Дивеевское ЖКХ»).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ф100 мм чугунного исполнения по ул. Заречной объекта капитального строительства, расположенного на земельном участке с кадастровым номером 52:55:008000</w:t>
      </w:r>
      <w:r w:rsidRPr="003D6CD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3D6CDC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 xml:space="preserve"> имеется, срок действия технических условий -3 года. 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A509C3" w:rsidRPr="00163A01" w:rsidRDefault="00A509C3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A509C3" w:rsidRPr="00C71775" w:rsidRDefault="00A509C3" w:rsidP="00B946C5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A509C3" w:rsidRPr="00207525" w:rsidRDefault="00A509C3" w:rsidP="00B946C5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</w:t>
      </w:r>
      <w:r w:rsidRPr="00207525">
        <w:rPr>
          <w:color w:val="0000FF"/>
        </w:rPr>
        <w:t xml:space="preserve">для размещения информации о проведении торгов по адресу </w:t>
      </w:r>
      <w:hyperlink r:id="rId10" w:history="1">
        <w:r w:rsidRPr="00207525">
          <w:rPr>
            <w:color w:val="0000FF"/>
          </w:rPr>
          <w:t>www.torgi.gov.ru</w:t>
        </w:r>
      </w:hyperlink>
      <w:r>
        <w:rPr>
          <w:color w:val="0000FF"/>
        </w:rPr>
        <w:t>: 05</w:t>
      </w:r>
      <w:r w:rsidRPr="00207525">
        <w:rPr>
          <w:color w:val="0000FF"/>
        </w:rPr>
        <w:t>.1</w:t>
      </w:r>
      <w:r w:rsidRPr="00385869">
        <w:rPr>
          <w:color w:val="0000FF"/>
        </w:rPr>
        <w:t>2</w:t>
      </w:r>
      <w:r w:rsidRPr="00207525">
        <w:rPr>
          <w:color w:val="0000FF"/>
        </w:rPr>
        <w:t xml:space="preserve">.2024 </w:t>
      </w:r>
      <w:r w:rsidRPr="00207525">
        <w:rPr>
          <w:bCs/>
          <w:color w:val="115DEE"/>
          <w:sz w:val="21"/>
          <w:szCs w:val="21"/>
        </w:rPr>
        <w:t>№ 22000069490000000</w:t>
      </w:r>
      <w:r>
        <w:rPr>
          <w:bCs/>
          <w:color w:val="115DEE"/>
          <w:sz w:val="21"/>
          <w:szCs w:val="21"/>
        </w:rPr>
        <w:t>097</w:t>
      </w:r>
      <w:r w:rsidRPr="00207525">
        <w:rPr>
          <w:bCs/>
          <w:color w:val="115DEE"/>
          <w:sz w:val="21"/>
          <w:szCs w:val="21"/>
        </w:rPr>
        <w:t> </w:t>
      </w:r>
      <w:r w:rsidRPr="00207525">
        <w:rPr>
          <w:bCs/>
          <w:color w:val="0000FF"/>
        </w:rPr>
        <w:t>;</w:t>
      </w:r>
    </w:p>
    <w:p w:rsidR="00A509C3" w:rsidRPr="00C71775" w:rsidRDefault="00A509C3" w:rsidP="00B946C5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11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 xml:space="preserve">: </w:t>
      </w:r>
      <w:r>
        <w:rPr>
          <w:rFonts w:ascii="Times New Roman" w:hAnsi="Times New Roman" w:cs="Times New Roman"/>
          <w:color w:val="0000FF"/>
          <w:sz w:val="22"/>
          <w:szCs w:val="22"/>
        </w:rPr>
        <w:t>05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2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.2024.</w:t>
      </w:r>
    </w:p>
    <w:p w:rsidR="00A509C3" w:rsidRPr="00B82DDB" w:rsidRDefault="00A509C3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A509C3" w:rsidRPr="00B82DDB" w:rsidRDefault="00A509C3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A509C3" w:rsidRPr="00B82DDB" w:rsidRDefault="00A509C3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A509C3" w:rsidRPr="00B82DDB" w:rsidRDefault="00A509C3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A509C3" w:rsidRDefault="00A509C3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12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A509C3" w:rsidRPr="00ED76F7" w:rsidRDefault="00A509C3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A509C3" w:rsidRDefault="00A509C3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27</w:t>
      </w:r>
      <w:r>
        <w:rPr>
          <w:color w:val="0000FF"/>
        </w:rPr>
        <w:t>.11.2025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A509C3" w:rsidRDefault="00A509C3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A509C3" w:rsidRDefault="00A509C3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>
        <w:rPr>
          <w:b/>
          <w:bCs/>
          <w:color w:val="3366FF"/>
        </w:rPr>
        <w:t>14</w:t>
      </w:r>
      <w:r>
        <w:rPr>
          <w:b/>
          <w:bCs/>
          <w:color w:val="0000FF"/>
        </w:rPr>
        <w:t>.12.2025 16:00</w:t>
      </w:r>
      <w:r>
        <w:rPr>
          <w:b/>
          <w:bCs/>
        </w:rPr>
        <w:t>.</w:t>
      </w:r>
    </w:p>
    <w:p w:rsidR="00A509C3" w:rsidRDefault="00A509C3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>
        <w:rPr>
          <w:b/>
          <w:bCs/>
          <w:color w:val="3366FF"/>
        </w:rPr>
        <w:t>15</w:t>
      </w:r>
      <w:r>
        <w:rPr>
          <w:b/>
          <w:bCs/>
          <w:color w:val="0000FF"/>
        </w:rPr>
        <w:t>.12.2025</w:t>
      </w:r>
      <w:r>
        <w:rPr>
          <w:color w:val="0000FF"/>
        </w:rPr>
        <w:t>.</w:t>
      </w:r>
    </w:p>
    <w:p w:rsidR="00A509C3" w:rsidRDefault="00A509C3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13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A509C3" w:rsidRDefault="00A509C3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>
        <w:rPr>
          <w:b/>
          <w:bCs/>
          <w:color w:val="3366FF"/>
        </w:rPr>
        <w:t>16</w:t>
      </w:r>
      <w:r>
        <w:rPr>
          <w:b/>
          <w:bCs/>
          <w:color w:val="0000FF"/>
        </w:rPr>
        <w:t>.12.2025 11:00.</w:t>
      </w:r>
    </w:p>
    <w:p w:rsidR="00A509C3" w:rsidRPr="0052197F" w:rsidRDefault="00A509C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A509C3" w:rsidRPr="0052197F" w:rsidRDefault="00A509C3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4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A509C3" w:rsidRPr="0052197F" w:rsidRDefault="00A509C3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A509C3" w:rsidRPr="0052197F" w:rsidRDefault="00A509C3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A509C3" w:rsidRPr="0052197F" w:rsidRDefault="00A509C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A509C3" w:rsidRPr="0052197F" w:rsidRDefault="00A509C3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A509C3" w:rsidRPr="0052197F" w:rsidRDefault="00A509C3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A509C3" w:rsidRPr="0052197F" w:rsidRDefault="00A509C3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A509C3" w:rsidRPr="0052197F" w:rsidRDefault="00A509C3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A509C3" w:rsidRPr="0052197F" w:rsidRDefault="00A509C3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5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A509C3" w:rsidRDefault="00A509C3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6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A509C3" w:rsidRDefault="00A509C3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A509C3" w:rsidRPr="0052197F" w:rsidRDefault="00A509C3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A509C3" w:rsidRPr="0052197F" w:rsidRDefault="00A509C3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A509C3" w:rsidRPr="0052197F" w:rsidRDefault="00A509C3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A509C3" w:rsidRPr="0052197F" w:rsidRDefault="00A509C3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A509C3" w:rsidRDefault="00A509C3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A509C3" w:rsidRDefault="00A509C3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A509C3" w:rsidRDefault="00A509C3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A509C3" w:rsidRDefault="00A509C3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A509C3" w:rsidRDefault="00A509C3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A509C3" w:rsidRPr="0090584A" w:rsidRDefault="00A509C3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A509C3" w:rsidRDefault="00A509C3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A509C3" w:rsidRDefault="00A509C3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A509C3" w:rsidRDefault="00A509C3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A509C3" w:rsidRDefault="00A509C3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A509C3" w:rsidRDefault="00A509C3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A509C3" w:rsidRDefault="00A509C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A509C3" w:rsidRDefault="00A509C3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A509C3" w:rsidRPr="00F521CC" w:rsidRDefault="00A509C3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A509C3" w:rsidRDefault="00A509C3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A509C3" w:rsidRPr="00F521CC" w:rsidRDefault="00A509C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A509C3" w:rsidRDefault="00A509C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A509C3" w:rsidRDefault="00A509C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A509C3" w:rsidRPr="00F521CC" w:rsidRDefault="00A509C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A509C3" w:rsidRDefault="00A509C3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A509C3" w:rsidRDefault="00A509C3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A509C3" w:rsidRDefault="00A509C3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A509C3" w:rsidRDefault="00A509C3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A509C3" w:rsidRPr="002B082B" w:rsidRDefault="00A509C3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A509C3" w:rsidRDefault="00A509C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7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8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A509C3" w:rsidRPr="006B1A46" w:rsidRDefault="00A509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>
        <w:t xml:space="preserve">Организатор торгов обязан в течение пяти дней со дня истечения срока, предусмотренного </w:t>
      </w:r>
      <w:hyperlink r:id="rId19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20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21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22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23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A509C3" w:rsidRDefault="00A509C3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A509C3" w:rsidRDefault="00A509C3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A509C3" w:rsidRPr="00DC1355" w:rsidRDefault="00A509C3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A509C3" w:rsidRPr="00DC1355" w:rsidRDefault="00A509C3">
      <w:pPr>
        <w:pStyle w:val="40"/>
        <w:tabs>
          <w:tab w:val="left" w:leader="underscore" w:pos="10156"/>
        </w:tabs>
      </w:pPr>
    </w:p>
    <w:p w:rsidR="00A509C3" w:rsidRPr="001742E8" w:rsidRDefault="00A509C3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A509C3" w:rsidRDefault="00A509C3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A509C3" w:rsidRDefault="00A509C3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A509C3" w:rsidRDefault="00A509C3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A509C3" w:rsidRDefault="00A509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A509C3" w:rsidRPr="006F070C" w:rsidRDefault="00A509C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A509C3" w:rsidRPr="006F070C" w:rsidRDefault="00A509C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A509C3" w:rsidRPr="006F070C" w:rsidRDefault="00A509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4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A509C3" w:rsidRPr="00DC1355" w:rsidRDefault="00A509C3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A509C3" w:rsidRPr="00820A0F" w:rsidRDefault="00A509C3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A509C3" w:rsidRPr="00820A0F" w:rsidRDefault="00A509C3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A509C3" w:rsidRPr="00820A0F" w:rsidRDefault="00A509C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A509C3" w:rsidRPr="00820A0F" w:rsidRDefault="00A509C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A509C3" w:rsidRPr="00DA218A" w:rsidRDefault="00A509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A509C3" w:rsidRPr="00DA218A" w:rsidRDefault="00A509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A509C3" w:rsidRPr="00DA218A" w:rsidRDefault="00A509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A509C3" w:rsidRPr="00DA218A" w:rsidRDefault="00A509C3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A509C3" w:rsidRPr="00DA218A" w:rsidRDefault="00A509C3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A509C3" w:rsidRPr="00DA218A" w:rsidRDefault="00A509C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A509C3" w:rsidRDefault="00A509C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A509C3" w:rsidRDefault="00A509C3" w:rsidP="00C63D9F">
      <w:pPr>
        <w:jc w:val="center"/>
        <w:rPr>
          <w:b/>
          <w:sz w:val="22"/>
          <w:szCs w:val="22"/>
        </w:rPr>
      </w:pPr>
    </w:p>
    <w:p w:rsidR="00A509C3" w:rsidRDefault="00A509C3" w:rsidP="00C63D9F">
      <w:pPr>
        <w:jc w:val="center"/>
        <w:rPr>
          <w:b/>
          <w:sz w:val="22"/>
          <w:szCs w:val="22"/>
        </w:rPr>
      </w:pPr>
    </w:p>
    <w:p w:rsidR="00A509C3" w:rsidRDefault="00A509C3" w:rsidP="00C63D9F">
      <w:pPr>
        <w:jc w:val="center"/>
        <w:rPr>
          <w:b/>
          <w:sz w:val="22"/>
          <w:szCs w:val="22"/>
        </w:rPr>
      </w:pPr>
    </w:p>
    <w:p w:rsidR="00A509C3" w:rsidRDefault="00A509C3" w:rsidP="00C63D9F">
      <w:pPr>
        <w:jc w:val="center"/>
        <w:rPr>
          <w:b/>
          <w:sz w:val="22"/>
          <w:szCs w:val="22"/>
        </w:rPr>
      </w:pP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A509C3" w:rsidRPr="00C63D9F" w:rsidRDefault="00A509C3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</w:p>
    <w:p w:rsidR="00A509C3" w:rsidRPr="00C63D9F" w:rsidRDefault="00A509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A509C3" w:rsidRPr="00C63D9F" w:rsidRDefault="00A509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A509C3" w:rsidRPr="00C63D9F" w:rsidRDefault="00A509C3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A509C3" w:rsidRPr="00C63D9F" w:rsidRDefault="00A509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A509C3" w:rsidRPr="00CB31DD" w:rsidRDefault="00A509C3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A509C3" w:rsidRPr="00C63D9F" w:rsidRDefault="00A509C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A509C3" w:rsidRPr="00C63D9F" w:rsidRDefault="00A509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A509C3" w:rsidRPr="00C63D9F" w:rsidRDefault="00A509C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A509C3" w:rsidRPr="00C63D9F" w:rsidRDefault="00A509C3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A509C3" w:rsidRPr="00C63D9F" w:rsidTr="003B59D1">
        <w:tc>
          <w:tcPr>
            <w:tcW w:w="4928" w:type="dxa"/>
          </w:tcPr>
          <w:p w:rsidR="00A509C3" w:rsidRPr="00C63D9F" w:rsidRDefault="00A509C3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A509C3" w:rsidRPr="00C63D9F" w:rsidRDefault="00A509C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A509C3" w:rsidRPr="00C63D9F" w:rsidRDefault="00A509C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A509C3" w:rsidRPr="00C63D9F" w:rsidRDefault="00A509C3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A509C3" w:rsidRPr="00C63D9F" w:rsidRDefault="00A509C3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A509C3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509C3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509C3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</w:rPr>
      </w:pPr>
    </w:p>
    <w:p w:rsidR="00A509C3" w:rsidRPr="00C63D9F" w:rsidRDefault="00A509C3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A509C3" w:rsidRPr="00C63D9F" w:rsidRDefault="00A509C3" w:rsidP="00C63D9F">
      <w:pPr>
        <w:jc w:val="center"/>
        <w:rPr>
          <w:rFonts w:ascii="Times New Roman" w:hAnsi="Times New Roman" w:cs="Times New Roman"/>
        </w:rPr>
      </w:pP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A509C3" w:rsidRPr="00C63D9F" w:rsidRDefault="00A509C3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A509C3" w:rsidRPr="00C63D9F" w:rsidRDefault="00A509C3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A509C3" w:rsidRPr="00C63D9F" w:rsidRDefault="00A509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A509C3" w:rsidRPr="00C63D9F" w:rsidRDefault="00A509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A509C3" w:rsidRPr="00C63D9F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A509C3" w:rsidRPr="00C63D9F" w:rsidRDefault="00A509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A509C3" w:rsidRPr="00C63D9F" w:rsidRDefault="00A509C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A509C3" w:rsidRPr="00C63D9F" w:rsidRDefault="00A509C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A509C3" w:rsidRPr="00DC1355" w:rsidRDefault="00A509C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A509C3" w:rsidRPr="00C63D9F" w:rsidRDefault="00A509C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A509C3" w:rsidRPr="00DC1355" w:rsidRDefault="00A509C3" w:rsidP="00C63D9F">
      <w:pPr>
        <w:rPr>
          <w:rFonts w:ascii="Times New Roman" w:hAnsi="Times New Roman" w:cs="Times New Roman"/>
          <w:sz w:val="22"/>
          <w:szCs w:val="22"/>
        </w:rPr>
      </w:pPr>
    </w:p>
    <w:p w:rsidR="00A509C3" w:rsidRPr="00DC1355" w:rsidRDefault="00A509C3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09C3" w:rsidRPr="00C63D9F" w:rsidRDefault="00A509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A509C3" w:rsidRPr="00C63D9F" w:rsidRDefault="00A509C3" w:rsidP="00C63D9F">
      <w:pPr>
        <w:rPr>
          <w:rFonts w:ascii="Times New Roman" w:hAnsi="Times New Roman" w:cs="Times New Roman"/>
        </w:rPr>
      </w:pPr>
    </w:p>
    <w:p w:rsidR="00A509C3" w:rsidRPr="00C63D9F" w:rsidRDefault="00A509C3" w:rsidP="00C63D9F">
      <w:pPr>
        <w:ind w:firstLine="709"/>
        <w:jc w:val="both"/>
        <w:rPr>
          <w:rFonts w:ascii="Times New Roman" w:hAnsi="Times New Roman" w:cs="Times New Roman"/>
        </w:rPr>
      </w:pPr>
    </w:p>
    <w:p w:rsidR="00A509C3" w:rsidRPr="00C63D9F" w:rsidRDefault="00A509C3" w:rsidP="006F070C">
      <w:pPr>
        <w:widowControl/>
        <w:rPr>
          <w:rFonts w:ascii="Times New Roman" w:hAnsi="Times New Roman" w:cs="Times New Roman"/>
        </w:rPr>
      </w:pPr>
    </w:p>
    <w:sectPr w:rsidR="00A509C3" w:rsidRPr="00C63D9F" w:rsidSect="00CA407E">
      <w:footerReference w:type="default" r:id="rId25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9C3" w:rsidRDefault="00A509C3" w:rsidP="00CA407E">
      <w:r>
        <w:separator/>
      </w:r>
    </w:p>
  </w:endnote>
  <w:endnote w:type="continuationSeparator" w:id="0">
    <w:p w:rsidR="00A509C3" w:rsidRDefault="00A509C3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9C3" w:rsidRDefault="00A509C3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A509C3" w:rsidRDefault="00A509C3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66756C">
                    <w:rPr>
                      <w:noProof/>
                      <w:sz w:val="24"/>
                      <w:szCs w:val="24"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9C3" w:rsidRDefault="00A509C3">
      <w:r>
        <w:separator/>
      </w:r>
    </w:p>
  </w:footnote>
  <w:footnote w:type="continuationSeparator" w:id="0">
    <w:p w:rsidR="00A509C3" w:rsidRDefault="00A509C3">
      <w:r>
        <w:continuationSeparator/>
      </w:r>
    </w:p>
  </w:footnote>
  <w:footnote w:id="1">
    <w:p w:rsidR="00A509C3" w:rsidRDefault="00A509C3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A509C3" w:rsidRDefault="00A509C3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A509C3" w:rsidRDefault="00A509C3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A509C3" w:rsidRDefault="00A509C3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A509C3" w:rsidRDefault="00A509C3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A509C3" w:rsidRDefault="00A509C3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05133"/>
    <w:rsid w:val="000066AE"/>
    <w:rsid w:val="00006FB3"/>
    <w:rsid w:val="00051B24"/>
    <w:rsid w:val="00090E8F"/>
    <w:rsid w:val="000923E9"/>
    <w:rsid w:val="000A17CF"/>
    <w:rsid w:val="000B7791"/>
    <w:rsid w:val="000B7F65"/>
    <w:rsid w:val="000F3D14"/>
    <w:rsid w:val="00112EAA"/>
    <w:rsid w:val="001204B1"/>
    <w:rsid w:val="00156466"/>
    <w:rsid w:val="00163A01"/>
    <w:rsid w:val="001742E8"/>
    <w:rsid w:val="00174881"/>
    <w:rsid w:val="00187D0F"/>
    <w:rsid w:val="001C0F3F"/>
    <w:rsid w:val="001C1273"/>
    <w:rsid w:val="001C1C16"/>
    <w:rsid w:val="001D58E1"/>
    <w:rsid w:val="001F1566"/>
    <w:rsid w:val="001F7E42"/>
    <w:rsid w:val="00207525"/>
    <w:rsid w:val="002110E1"/>
    <w:rsid w:val="002229E4"/>
    <w:rsid w:val="00231F64"/>
    <w:rsid w:val="00253300"/>
    <w:rsid w:val="002B082B"/>
    <w:rsid w:val="002D2E8B"/>
    <w:rsid w:val="002F3293"/>
    <w:rsid w:val="003072F2"/>
    <w:rsid w:val="003540BD"/>
    <w:rsid w:val="00361283"/>
    <w:rsid w:val="00362DC0"/>
    <w:rsid w:val="00385869"/>
    <w:rsid w:val="00397B70"/>
    <w:rsid w:val="003A2593"/>
    <w:rsid w:val="003B59D1"/>
    <w:rsid w:val="003C5487"/>
    <w:rsid w:val="003C7D68"/>
    <w:rsid w:val="003D6CDC"/>
    <w:rsid w:val="003E2BAC"/>
    <w:rsid w:val="003E57BA"/>
    <w:rsid w:val="003E663E"/>
    <w:rsid w:val="003F1FEF"/>
    <w:rsid w:val="003F2138"/>
    <w:rsid w:val="003F594C"/>
    <w:rsid w:val="004122E8"/>
    <w:rsid w:val="00464287"/>
    <w:rsid w:val="00465276"/>
    <w:rsid w:val="00481537"/>
    <w:rsid w:val="00481E44"/>
    <w:rsid w:val="004936F2"/>
    <w:rsid w:val="00493733"/>
    <w:rsid w:val="0049672A"/>
    <w:rsid w:val="004A663D"/>
    <w:rsid w:val="004A76D5"/>
    <w:rsid w:val="004B4ECC"/>
    <w:rsid w:val="004D7193"/>
    <w:rsid w:val="004D71F1"/>
    <w:rsid w:val="004F06DB"/>
    <w:rsid w:val="0051061B"/>
    <w:rsid w:val="0052197F"/>
    <w:rsid w:val="0055411C"/>
    <w:rsid w:val="0055506C"/>
    <w:rsid w:val="00561347"/>
    <w:rsid w:val="00563DD8"/>
    <w:rsid w:val="005720BD"/>
    <w:rsid w:val="005748D9"/>
    <w:rsid w:val="005A073F"/>
    <w:rsid w:val="005C17F7"/>
    <w:rsid w:val="005D39D6"/>
    <w:rsid w:val="005F62F4"/>
    <w:rsid w:val="005F6485"/>
    <w:rsid w:val="005F75A4"/>
    <w:rsid w:val="006211A5"/>
    <w:rsid w:val="00627DEE"/>
    <w:rsid w:val="006669A7"/>
    <w:rsid w:val="0066756C"/>
    <w:rsid w:val="00667745"/>
    <w:rsid w:val="006A47D5"/>
    <w:rsid w:val="006B1A46"/>
    <w:rsid w:val="006C2A2C"/>
    <w:rsid w:val="006D4E9A"/>
    <w:rsid w:val="006E0CF5"/>
    <w:rsid w:val="006E15AC"/>
    <w:rsid w:val="006E16C0"/>
    <w:rsid w:val="006F070C"/>
    <w:rsid w:val="006F7474"/>
    <w:rsid w:val="007078FB"/>
    <w:rsid w:val="00707C17"/>
    <w:rsid w:val="00795C17"/>
    <w:rsid w:val="00795F9E"/>
    <w:rsid w:val="007A22BF"/>
    <w:rsid w:val="007B4800"/>
    <w:rsid w:val="007F100F"/>
    <w:rsid w:val="00804B19"/>
    <w:rsid w:val="00805003"/>
    <w:rsid w:val="00806BF5"/>
    <w:rsid w:val="008146CA"/>
    <w:rsid w:val="00820A0F"/>
    <w:rsid w:val="0082564A"/>
    <w:rsid w:val="00834F24"/>
    <w:rsid w:val="008364CB"/>
    <w:rsid w:val="008556D3"/>
    <w:rsid w:val="0088366E"/>
    <w:rsid w:val="008C2CD8"/>
    <w:rsid w:val="008D44C4"/>
    <w:rsid w:val="008E2A56"/>
    <w:rsid w:val="008F21A9"/>
    <w:rsid w:val="008F4F5C"/>
    <w:rsid w:val="008F6731"/>
    <w:rsid w:val="0090584A"/>
    <w:rsid w:val="009143A4"/>
    <w:rsid w:val="0093101B"/>
    <w:rsid w:val="009313D7"/>
    <w:rsid w:val="00960FC2"/>
    <w:rsid w:val="00971FB3"/>
    <w:rsid w:val="00980FDF"/>
    <w:rsid w:val="009879A4"/>
    <w:rsid w:val="00993DC7"/>
    <w:rsid w:val="009B13AC"/>
    <w:rsid w:val="009B3D7E"/>
    <w:rsid w:val="009C5EC9"/>
    <w:rsid w:val="009D2D0A"/>
    <w:rsid w:val="009D5F52"/>
    <w:rsid w:val="009E7F1C"/>
    <w:rsid w:val="00A226DB"/>
    <w:rsid w:val="00A509C3"/>
    <w:rsid w:val="00A52149"/>
    <w:rsid w:val="00A65559"/>
    <w:rsid w:val="00A762E2"/>
    <w:rsid w:val="00A969F5"/>
    <w:rsid w:val="00A97524"/>
    <w:rsid w:val="00AB3CFF"/>
    <w:rsid w:val="00AC7011"/>
    <w:rsid w:val="00B06187"/>
    <w:rsid w:val="00B177E8"/>
    <w:rsid w:val="00B17F88"/>
    <w:rsid w:val="00B43673"/>
    <w:rsid w:val="00B717EA"/>
    <w:rsid w:val="00B7589D"/>
    <w:rsid w:val="00B82DDB"/>
    <w:rsid w:val="00B854BA"/>
    <w:rsid w:val="00B946C5"/>
    <w:rsid w:val="00B9613B"/>
    <w:rsid w:val="00BA1DD3"/>
    <w:rsid w:val="00BA6969"/>
    <w:rsid w:val="00BC01AB"/>
    <w:rsid w:val="00BC0F02"/>
    <w:rsid w:val="00BE20EA"/>
    <w:rsid w:val="00BE22AC"/>
    <w:rsid w:val="00BF0F50"/>
    <w:rsid w:val="00C16ECC"/>
    <w:rsid w:val="00C23325"/>
    <w:rsid w:val="00C25E69"/>
    <w:rsid w:val="00C2618C"/>
    <w:rsid w:val="00C631A7"/>
    <w:rsid w:val="00C63D9F"/>
    <w:rsid w:val="00C71775"/>
    <w:rsid w:val="00CA407E"/>
    <w:rsid w:val="00CB31DD"/>
    <w:rsid w:val="00CC48B2"/>
    <w:rsid w:val="00CE131A"/>
    <w:rsid w:val="00CF3243"/>
    <w:rsid w:val="00CF45E0"/>
    <w:rsid w:val="00CF7134"/>
    <w:rsid w:val="00D01CDD"/>
    <w:rsid w:val="00D179C6"/>
    <w:rsid w:val="00D27E4F"/>
    <w:rsid w:val="00D46C0C"/>
    <w:rsid w:val="00D70920"/>
    <w:rsid w:val="00D719A4"/>
    <w:rsid w:val="00D87455"/>
    <w:rsid w:val="00DA218A"/>
    <w:rsid w:val="00DA75F1"/>
    <w:rsid w:val="00DC1355"/>
    <w:rsid w:val="00E159C2"/>
    <w:rsid w:val="00E30F10"/>
    <w:rsid w:val="00E315E7"/>
    <w:rsid w:val="00E451A3"/>
    <w:rsid w:val="00E71A2F"/>
    <w:rsid w:val="00E8450A"/>
    <w:rsid w:val="00E965A0"/>
    <w:rsid w:val="00EA2640"/>
    <w:rsid w:val="00EA44D5"/>
    <w:rsid w:val="00EC498B"/>
    <w:rsid w:val="00ED76F7"/>
    <w:rsid w:val="00EE1233"/>
    <w:rsid w:val="00EF5FC2"/>
    <w:rsid w:val="00F1535B"/>
    <w:rsid w:val="00F244DD"/>
    <w:rsid w:val="00F521CC"/>
    <w:rsid w:val="00FB3133"/>
    <w:rsid w:val="00FE2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17CF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48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fabrikant.ru/" TargetMode="External"/><Relationship Id="rId18" Type="http://schemas.openxmlformats.org/officeDocument/2006/relationships/hyperlink" Target="https://www.fabrikant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fabrikant.ru/" TargetMode="External"/><Relationship Id="rId17" Type="http://schemas.openxmlformats.org/officeDocument/2006/relationships/hyperlink" Target="http://torgi.gov.ru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torgi.gov.ru" TargetMode="External"/><Relationship Id="rId20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veevo-adm.ru/" TargetMode="External"/><Relationship Id="rId24" Type="http://schemas.openxmlformats.org/officeDocument/2006/relationships/hyperlink" Target="http://www.torgi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orgi.gov.ru" TargetMode="External"/><Relationship Id="rId23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10" Type="http://schemas.openxmlformats.org/officeDocument/2006/relationships/hyperlink" Target="http://www.torgi.gov.ru" TargetMode="External"/><Relationship Id="rId19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veevo-adm.ru/" TargetMode="External"/><Relationship Id="rId14" Type="http://schemas.openxmlformats.org/officeDocument/2006/relationships/hyperlink" Target="http://www.diveevo-adm.ru/" TargetMode="External"/><Relationship Id="rId22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621</TotalTime>
  <Pages>14</Pages>
  <Words>7036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132</cp:revision>
  <dcterms:created xsi:type="dcterms:W3CDTF">2025-09-12T07:34:00Z</dcterms:created>
  <dcterms:modified xsi:type="dcterms:W3CDTF">2025-11-26T12:35:00Z</dcterms:modified>
</cp:coreProperties>
</file>